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F21AC" w:rsidRDefault="008F21AC">
      <w:pPr>
        <w:rPr>
          <w:b/>
          <w:noProof/>
          <w:sz w:val="36"/>
          <w:lang w:eastAsia="de-CH"/>
        </w:rPr>
      </w:pPr>
      <w:r w:rsidRPr="00C05C20">
        <w:rPr>
          <w:b/>
          <w:noProof/>
          <w:sz w:val="36"/>
          <w:lang w:eastAsia="de-CH"/>
        </w:rPr>
        <w:t xml:space="preserve">Panorama </w:t>
      </w:r>
      <w:r w:rsidR="00C05C20">
        <w:rPr>
          <w:b/>
          <w:noProof/>
          <w:sz w:val="36"/>
          <w:lang w:eastAsia="de-CH"/>
        </w:rPr>
        <w:t>Schweizer Alpen</w:t>
      </w:r>
    </w:p>
    <w:p w:rsidR="000D6E99" w:rsidRPr="000D6E99" w:rsidRDefault="000D6E99">
      <w:pPr>
        <w:rPr>
          <w:b/>
          <w:noProof/>
          <w:sz w:val="2"/>
          <w:lang w:eastAsia="de-CH"/>
        </w:rPr>
      </w:pPr>
      <w:bookmarkStart w:id="0" w:name="_GoBack"/>
      <w:bookmarkEnd w:id="0"/>
    </w:p>
    <w:p w:rsidR="00A92015" w:rsidRDefault="00C05C20">
      <w:r>
        <w:rPr>
          <w:noProof/>
          <w:lang w:eastAsia="de-CH"/>
        </w:rPr>
        <w:drawing>
          <wp:inline distT="0" distB="0" distL="0" distR="0" wp14:anchorId="05CF18BE" wp14:editId="7F8004DD">
            <wp:extent cx="9180000" cy="1645200"/>
            <wp:effectExtent l="0" t="0" r="254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180000" cy="164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21AC" w:rsidRDefault="008F21AC"/>
    <w:p w:rsidR="008F21AC" w:rsidRDefault="00C05C20">
      <w:r>
        <w:rPr>
          <w:noProof/>
          <w:lang w:eastAsia="de-CH"/>
        </w:rPr>
        <w:drawing>
          <wp:inline distT="0" distB="0" distL="0" distR="0" wp14:anchorId="7509D5C6" wp14:editId="123212F2">
            <wp:extent cx="9180000" cy="1767600"/>
            <wp:effectExtent l="0" t="0" r="2540" b="4445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180000" cy="176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21AC" w:rsidRDefault="008F21AC"/>
    <w:p w:rsidR="008F21AC" w:rsidRDefault="000D6E99">
      <w:r>
        <w:rPr>
          <w:noProof/>
          <w:lang w:eastAsia="de-CH"/>
        </w:rPr>
        <w:drawing>
          <wp:inline distT="0" distB="0" distL="0" distR="0" wp14:anchorId="23278727" wp14:editId="1FFCB2E4">
            <wp:extent cx="9180000" cy="1695600"/>
            <wp:effectExtent l="0" t="0" r="254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180000" cy="169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F21AC" w:rsidSect="000D6E99">
      <w:pgSz w:w="16838" w:h="11906" w:orient="landscape"/>
      <w:pgMar w:top="1134" w:right="993" w:bottom="142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9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21AC"/>
    <w:rsid w:val="000D6E99"/>
    <w:rsid w:val="008F21AC"/>
    <w:rsid w:val="00A92015"/>
    <w:rsid w:val="00C05C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8AE8E58"/>
  <w15:chartTrackingRefBased/>
  <w15:docId w15:val="{D6F92E49-F4DD-42DA-9724-43B1B4ED7B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A6900A94.dotm</Template>
  <TotalTime>0</TotalTime>
  <Pages>1</Pages>
  <Words>4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Keller Urs</dc:creator>
  <cp:keywords/>
  <dc:description/>
  <cp:lastModifiedBy>Keller Urs</cp:lastModifiedBy>
  <cp:revision>2</cp:revision>
  <dcterms:created xsi:type="dcterms:W3CDTF">2018-04-25T12:45:00Z</dcterms:created>
  <dcterms:modified xsi:type="dcterms:W3CDTF">2018-04-25T12:45:00Z</dcterms:modified>
</cp:coreProperties>
</file>